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894586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830940">
        <w:rPr>
          <w:rFonts w:ascii="Garamond" w:hAnsi="Garamond"/>
          <w:u w:val="single"/>
        </w:rPr>
        <w:t>1</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971DE3">
        <w:rPr>
          <w:rFonts w:ascii="Garamond" w:hAnsi="Garamond"/>
          <w:b/>
          <w:bCs/>
          <w:u w:val="single"/>
        </w:rPr>
        <w:t>5</w:t>
      </w:r>
      <w:r w:rsidR="00830940">
        <w:rPr>
          <w:rFonts w:ascii="Garamond" w:hAnsi="Garamond"/>
          <w:b/>
          <w:bCs/>
          <w:u w:val="single"/>
        </w:rPr>
        <w:t>5</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2569BCC6" w:rsidR="00AB4253" w:rsidRDefault="00830940" w:rsidP="006F0373">
      <w:pPr>
        <w:spacing w:after="0"/>
        <w:jc w:val="both"/>
        <w:rPr>
          <w:noProof/>
        </w:rPr>
      </w:pPr>
      <w:r>
        <w:rPr>
          <w:noProof/>
        </w:rPr>
        <w:drawing>
          <wp:inline distT="0" distB="0" distL="0" distR="0" wp14:anchorId="647BB43F" wp14:editId="3473682A">
            <wp:extent cx="5638800" cy="2247900"/>
            <wp:effectExtent l="0" t="0" r="0" b="0"/>
            <wp:docPr id="110479259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792597" name="Slika 1" descr="Slika, ki vsebuje besede besedilo, posnetek zaslona, pisava, številka&#10;&#10;Vsebina, ustvarjena z UI, morda ni pravilna."/>
                    <pic:cNvPicPr/>
                  </pic:nvPicPr>
                  <pic:blipFill>
                    <a:blip r:embed="rId13"/>
                    <a:stretch>
                      <a:fillRect/>
                    </a:stretch>
                  </pic:blipFill>
                  <pic:spPr>
                    <a:xfrm>
                      <a:off x="0" y="0"/>
                      <a:ext cx="5638800" cy="22479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F629E7C"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D80954">
        <w:rPr>
          <w:rFonts w:ascii="Garamond" w:eastAsia="Times New Roman" w:hAnsi="Garamond"/>
          <w:b/>
          <w:bCs/>
          <w:lang w:eastAsia="sl-SI"/>
        </w:rPr>
        <w:t>5</w:t>
      </w:r>
      <w:r w:rsidR="00830940">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D03AF">
        <w:rPr>
          <w:rFonts w:ascii="Garamond" w:eastAsia="Times New Roman" w:hAnsi="Garamond"/>
          <w:lang w:eastAsia="sl-SI"/>
        </w:rPr>
        <w:t xml:space="preserve"> </w:t>
      </w:r>
      <w:r w:rsidR="00830940">
        <w:rPr>
          <w:rFonts w:ascii="Garamond" w:eastAsia="Times New Roman" w:hAnsi="Garamond"/>
          <w:lang w:eastAsia="sl-SI"/>
        </w:rPr>
        <w:t>buprenorfin ATC N07BC01</w:t>
      </w:r>
      <w:r w:rsidR="00951567">
        <w:rPr>
          <w:rFonts w:ascii="Garamond" w:eastAsia="Times New Roman" w:hAnsi="Garamond"/>
          <w:lang w:eastAsia="sl-SI"/>
        </w:rPr>
        <w:t xml:space="preserve"> </w:t>
      </w:r>
      <w:r w:rsidR="00ED16DF">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830940">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B03DD6">
        <w:rPr>
          <w:rFonts w:ascii="Garamond" w:eastAsia="Times New Roman" w:hAnsi="Garamond"/>
          <w:lang w:eastAsia="sl-SI"/>
        </w:rPr>
        <w:t>3</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847FF" w14:textId="77777777" w:rsidR="00D62C09" w:rsidRDefault="00D62C09" w:rsidP="00E5569B">
      <w:pPr>
        <w:spacing w:after="0"/>
      </w:pPr>
      <w:r>
        <w:separator/>
      </w:r>
    </w:p>
  </w:endnote>
  <w:endnote w:type="continuationSeparator" w:id="0">
    <w:p w14:paraId="13C6DEFC" w14:textId="77777777" w:rsidR="00D62C09" w:rsidRDefault="00D62C0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CF7C1" w14:textId="77777777" w:rsidR="00D62C09" w:rsidRDefault="00D62C09" w:rsidP="00E5569B">
      <w:pPr>
        <w:spacing w:after="0"/>
      </w:pPr>
      <w:r>
        <w:separator/>
      </w:r>
    </w:p>
  </w:footnote>
  <w:footnote w:type="continuationSeparator" w:id="0">
    <w:p w14:paraId="62A5C643" w14:textId="77777777" w:rsidR="00D62C09" w:rsidRDefault="00D62C0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5406"/>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3E71"/>
    <w:rsid w:val="00677B79"/>
    <w:rsid w:val="006828F3"/>
    <w:rsid w:val="00691AF3"/>
    <w:rsid w:val="00696B28"/>
    <w:rsid w:val="006B160D"/>
    <w:rsid w:val="006B2513"/>
    <w:rsid w:val="006B3907"/>
    <w:rsid w:val="006B479B"/>
    <w:rsid w:val="006B4B3F"/>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53A4"/>
    <w:rsid w:val="00BA703F"/>
    <w:rsid w:val="00BB03CB"/>
    <w:rsid w:val="00BB4708"/>
    <w:rsid w:val="00BB6471"/>
    <w:rsid w:val="00BC226A"/>
    <w:rsid w:val="00BC248F"/>
    <w:rsid w:val="00BC7DDE"/>
    <w:rsid w:val="00BD31CF"/>
    <w:rsid w:val="00BD3BE2"/>
    <w:rsid w:val="00BD6543"/>
    <w:rsid w:val="00BE01DD"/>
    <w:rsid w:val="00BE245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F2235"/>
    <w:rsid w:val="00CF55D8"/>
    <w:rsid w:val="00D00E0B"/>
    <w:rsid w:val="00D05472"/>
    <w:rsid w:val="00D05D72"/>
    <w:rsid w:val="00D0666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E0AE9"/>
    <w:rsid w:val="00205855"/>
    <w:rsid w:val="00210920"/>
    <w:rsid w:val="0021317E"/>
    <w:rsid w:val="002235AE"/>
    <w:rsid w:val="00261B92"/>
    <w:rsid w:val="00291755"/>
    <w:rsid w:val="00294C40"/>
    <w:rsid w:val="002A4038"/>
    <w:rsid w:val="002B7FE9"/>
    <w:rsid w:val="003035AC"/>
    <w:rsid w:val="00307F2E"/>
    <w:rsid w:val="00313F5C"/>
    <w:rsid w:val="00314B56"/>
    <w:rsid w:val="00326A8B"/>
    <w:rsid w:val="00331C7B"/>
    <w:rsid w:val="00377541"/>
    <w:rsid w:val="003B0340"/>
    <w:rsid w:val="003C1542"/>
    <w:rsid w:val="003C3CE3"/>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B25E11"/>
    <w:rsid w:val="00B3254B"/>
    <w:rsid w:val="00B32F1A"/>
    <w:rsid w:val="00B53317"/>
    <w:rsid w:val="00B67A96"/>
    <w:rsid w:val="00B855D6"/>
    <w:rsid w:val="00B91DCF"/>
    <w:rsid w:val="00BA53A4"/>
    <w:rsid w:val="00BD0EF5"/>
    <w:rsid w:val="00BD31CF"/>
    <w:rsid w:val="00BE3070"/>
    <w:rsid w:val="00BF271E"/>
    <w:rsid w:val="00C031A7"/>
    <w:rsid w:val="00C315A3"/>
    <w:rsid w:val="00C66E24"/>
    <w:rsid w:val="00C720BB"/>
    <w:rsid w:val="00C91D46"/>
    <w:rsid w:val="00C965F1"/>
    <w:rsid w:val="00CA18D5"/>
    <w:rsid w:val="00CB1813"/>
    <w:rsid w:val="00CC16F5"/>
    <w:rsid w:val="00CD0B53"/>
    <w:rsid w:val="00CD30D3"/>
    <w:rsid w:val="00D13410"/>
    <w:rsid w:val="00D17D3B"/>
    <w:rsid w:val="00D22522"/>
    <w:rsid w:val="00D41A31"/>
    <w:rsid w:val="00D43BEC"/>
    <w:rsid w:val="00D56060"/>
    <w:rsid w:val="00D810A1"/>
    <w:rsid w:val="00D94E5C"/>
    <w:rsid w:val="00DE176B"/>
    <w:rsid w:val="00DE373B"/>
    <w:rsid w:val="00DF5579"/>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2025-11-11T12:28:00Z</dcterms:created>
  <dcterms:modified xsi:type="dcterms:W3CDTF">2025-11-11T12:30:00Z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